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23560" cy="8190230"/>
            <wp:effectExtent l="0" t="0" r="1270" b="15240"/>
            <wp:docPr id="1" name="图片 2" descr="内政发9号(B)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内政发9号(B)-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23560" cy="8190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23560" cy="8171815"/>
            <wp:effectExtent l="0" t="0" r="635" b="15240"/>
            <wp:docPr id="2" name="图片 3" descr="内政发9号(B)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内政发9号(B)-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2356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35625" cy="8171815"/>
            <wp:effectExtent l="0" t="0" r="635" b="3175"/>
            <wp:docPr id="3" name="图片 4" descr="内政发9号(B)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 descr="内政发9号(B)-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35625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23560" cy="8162290"/>
            <wp:effectExtent l="0" t="0" r="10160" b="15240"/>
            <wp:docPr id="4" name="图片 5" descr="内政发9号(B)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内政发9号(B)-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23560" cy="8162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both"/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35625" cy="8190230"/>
            <wp:effectExtent l="0" t="0" r="1270" b="3175"/>
            <wp:docPr id="5" name="图片 6" descr="内政发9号(B)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内政发9号(B)-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35625" cy="8190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23560" cy="8162290"/>
            <wp:effectExtent l="0" t="0" r="10160" b="15240"/>
            <wp:docPr id="13" name="图片 18" descr="内政发9号(B)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8" descr="内政发9号(B)-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23560" cy="8162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both"/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62930" cy="8162290"/>
            <wp:effectExtent l="0" t="0" r="10160" b="13970"/>
            <wp:docPr id="14" name="图片 19" descr="内政发9号(B)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9" descr="内政发9号(B)-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62930" cy="8162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50865" cy="8180705"/>
            <wp:effectExtent l="0" t="0" r="10795" b="6985"/>
            <wp:docPr id="6" name="图片 9" descr="内政发9号(B)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9" descr="内政发9号(B)-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50865" cy="8180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both"/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62930" cy="8171815"/>
            <wp:effectExtent l="0" t="0" r="635" b="13970"/>
            <wp:docPr id="7" name="图片 17" descr="内政发9号(B)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7" descr="内政发9号(B)-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6293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84520" cy="8190230"/>
            <wp:effectExtent l="0" t="0" r="1270" b="11430"/>
            <wp:docPr id="8" name="图片 11" descr="内政发9号(B)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1" descr="内政发9号(B)-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4520" cy="8190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both"/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62930" cy="8171815"/>
            <wp:effectExtent l="0" t="0" r="635" b="13970"/>
            <wp:docPr id="9" name="图片 12" descr="内政发9号(B)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内政发9号(B)-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6293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50865" cy="8153400"/>
            <wp:effectExtent l="0" t="0" r="0" b="6985"/>
            <wp:docPr id="10" name="图片 13" descr="内政发9号(B)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3" descr="内政发9号(B)-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5086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both"/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83250" cy="8121015"/>
            <wp:effectExtent l="0" t="0" r="13335" b="12700"/>
            <wp:docPr id="11" name="图片 14" descr="内政发9号(B)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4" descr="内政发9号(B)-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3250" cy="8121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仿宋_GB2312"/>
          <w:sz w:val="32"/>
          <w:lang w:eastAsia="zh-CN"/>
        </w:rPr>
      </w:pPr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50865" cy="8134985"/>
            <wp:effectExtent l="0" t="0" r="18415" b="6985"/>
            <wp:docPr id="15" name="图片 20" descr="内政发9号(B)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0" descr="内政发9号(B)-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50865" cy="8134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both"/>
        <w:rPr>
          <w:rFonts w:hint="eastAsia" w:eastAsia="仿宋_GB2312"/>
          <w:sz w:val="32"/>
          <w:lang w:eastAsia="zh-CN"/>
        </w:rPr>
      </w:pPr>
      <w:bookmarkStart w:id="0" w:name="_GoBack"/>
      <w:r>
        <w:rPr>
          <w:rFonts w:hint="eastAsia" w:eastAsia="仿宋_GB2312"/>
          <w:sz w:val="32"/>
          <w:lang w:eastAsia="zh-CN"/>
        </w:rPr>
        <w:drawing>
          <wp:inline distT="0" distB="0" distL="114300" distR="114300">
            <wp:extent cx="5687695" cy="8154035"/>
            <wp:effectExtent l="0" t="0" r="18415" b="8255"/>
            <wp:docPr id="12" name="图片 16" descr="内政发9号(B)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6" descr="内政发9号(B)-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7695" cy="8154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>
      <w:pPr>
        <w:rPr>
          <w:rFonts w:hint="eastAsia" w:eastAsia="仿宋_GB2312"/>
          <w:sz w:val="32"/>
        </w:rPr>
      </w:pPr>
    </w:p>
    <w:p/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16576E4"/>
    <w:rsid w:val="316576E4"/>
    <w:rsid w:val="6D535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5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0"/>
    <w:pPr>
      <w:spacing w:before="240" w:after="60"/>
      <w:jc w:val="center"/>
      <w:outlineLvl w:val="0"/>
    </w:pPr>
    <w:rPr>
      <w:rFonts w:ascii="Calibri Light" w:hAnsi="Calibri Light" w:eastAsia="宋体" w:cs="宋体"/>
      <w:b/>
      <w:bCs/>
      <w:sz w:val="32"/>
      <w:szCs w:val="32"/>
      <w:lang w:bidi="ar-SA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tiff"/><Relationship Id="rId17" Type="http://schemas.openxmlformats.org/officeDocument/2006/relationships/image" Target="media/image14.tiff"/><Relationship Id="rId16" Type="http://schemas.openxmlformats.org/officeDocument/2006/relationships/image" Target="media/image13.tiff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wps\addons\pool\win-i386\knewfileruby_1.0.0.12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Office_10.1.0.7520_F1E327BC-269C-435d-A152-05C5408002CA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2021-09-24T04:40:00Z</dcterms:created>
  <dc:creator>admin</dc:creator>
  <cp:lastModifiedBy>admin</cp:lastModifiedBy>
  <dcterms:modified xsi:type="dcterms:W3CDTF">2021-09-24T04:41:47Z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2052-10.1.0.7520</vt:lpwstr>
  </property>
</Properties>
</file>